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2D1705" w:rsidRPr="006576FC" w:rsidTr="009F5E50">
        <w:trPr>
          <w:jc w:val="center"/>
        </w:trPr>
        <w:tc>
          <w:tcPr>
            <w:tcW w:w="9570" w:type="dxa"/>
            <w:tcBorders>
              <w:bottom w:val="single" w:sz="4" w:space="0" w:color="auto"/>
            </w:tcBorders>
          </w:tcPr>
          <w:p w:rsidR="002D1705" w:rsidRPr="006576FC" w:rsidRDefault="002D1705" w:rsidP="009F5E50">
            <w:pPr>
              <w:pStyle w:val="a3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6576FC">
              <w:rPr>
                <w:sz w:val="20"/>
                <w:szCs w:val="20"/>
              </w:rPr>
              <w:t xml:space="preserve">Орган по сертификации </w:t>
            </w:r>
            <w:proofErr w:type="spellStart"/>
            <w:r w:rsidRPr="006576FC">
              <w:rPr>
                <w:sz w:val="20"/>
                <w:szCs w:val="20"/>
              </w:rPr>
              <w:t>ОсОО</w:t>
            </w:r>
            <w:proofErr w:type="spellEnd"/>
            <w:r w:rsidRPr="006576FC">
              <w:rPr>
                <w:sz w:val="20"/>
                <w:szCs w:val="20"/>
              </w:rPr>
              <w:t xml:space="preserve"> "</w:t>
            </w:r>
            <w:proofErr w:type="spellStart"/>
            <w:r>
              <w:rPr>
                <w:sz w:val="20"/>
                <w:szCs w:val="20"/>
              </w:rPr>
              <w:t>Сэтэр</w:t>
            </w:r>
            <w:proofErr w:type="spellEnd"/>
            <w:r w:rsidRPr="006576FC">
              <w:rPr>
                <w:sz w:val="20"/>
                <w:szCs w:val="20"/>
              </w:rPr>
              <w:t>"</w:t>
            </w:r>
          </w:p>
        </w:tc>
      </w:tr>
      <w:tr w:rsidR="002D1705" w:rsidRPr="006576FC" w:rsidTr="009F5E50">
        <w:trPr>
          <w:jc w:val="center"/>
        </w:trPr>
        <w:tc>
          <w:tcPr>
            <w:tcW w:w="9570" w:type="dxa"/>
            <w:tcBorders>
              <w:top w:val="single" w:sz="4" w:space="0" w:color="auto"/>
            </w:tcBorders>
          </w:tcPr>
          <w:p w:rsidR="002D1705" w:rsidRPr="006576FC" w:rsidRDefault="002D1705" w:rsidP="009F5E50">
            <w:pPr>
              <w:pStyle w:val="a3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6576FC">
              <w:rPr>
                <w:sz w:val="16"/>
                <w:szCs w:val="16"/>
                <w:lang w:val="en-US"/>
              </w:rPr>
              <w:t>наименование</w:t>
            </w:r>
            <w:proofErr w:type="spellEnd"/>
            <w:r w:rsidRPr="006576FC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576FC">
              <w:rPr>
                <w:sz w:val="16"/>
                <w:szCs w:val="16"/>
                <w:lang w:val="en-US"/>
              </w:rPr>
              <w:t>органа</w:t>
            </w:r>
            <w:proofErr w:type="spellEnd"/>
            <w:r w:rsidRPr="006576FC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576FC">
              <w:rPr>
                <w:sz w:val="16"/>
                <w:szCs w:val="16"/>
                <w:lang w:val="en-US"/>
              </w:rPr>
              <w:t>по</w:t>
            </w:r>
            <w:proofErr w:type="spellEnd"/>
            <w:r w:rsidRPr="006576FC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576FC">
              <w:rPr>
                <w:sz w:val="16"/>
                <w:szCs w:val="16"/>
                <w:lang w:val="en-US"/>
              </w:rPr>
              <w:t>сертификации</w:t>
            </w:r>
            <w:proofErr w:type="spellEnd"/>
          </w:p>
        </w:tc>
      </w:tr>
      <w:tr w:rsidR="002D1705" w:rsidRPr="00CE2B04" w:rsidTr="009F5E50">
        <w:trPr>
          <w:jc w:val="center"/>
        </w:trPr>
        <w:tc>
          <w:tcPr>
            <w:tcW w:w="9570" w:type="dxa"/>
            <w:tcBorders>
              <w:bottom w:val="single" w:sz="4" w:space="0" w:color="auto"/>
            </w:tcBorders>
          </w:tcPr>
          <w:p w:rsidR="002D1705" w:rsidRPr="00CE2B04" w:rsidRDefault="002D1705" w:rsidP="00407E0D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B850BB">
              <w:rPr>
                <w:sz w:val="20"/>
                <w:szCs w:val="20"/>
              </w:rPr>
              <w:t>Кыргызская</w:t>
            </w:r>
            <w:proofErr w:type="spellEnd"/>
            <w:r w:rsidRPr="00B850BB">
              <w:rPr>
                <w:sz w:val="20"/>
                <w:szCs w:val="20"/>
              </w:rPr>
              <w:t xml:space="preserve"> Республика, город Бишкек, проспект </w:t>
            </w:r>
            <w:proofErr w:type="spellStart"/>
            <w:r w:rsidRPr="00B850BB">
              <w:rPr>
                <w:sz w:val="20"/>
                <w:szCs w:val="20"/>
              </w:rPr>
              <w:t>Манаса</w:t>
            </w:r>
            <w:proofErr w:type="spellEnd"/>
            <w:r w:rsidRPr="00B850BB">
              <w:rPr>
                <w:sz w:val="20"/>
                <w:szCs w:val="20"/>
              </w:rPr>
              <w:t>, дом 40</w:t>
            </w:r>
          </w:p>
        </w:tc>
      </w:tr>
      <w:tr w:rsidR="002D1705" w:rsidRPr="006576FC" w:rsidTr="009F5E50">
        <w:trPr>
          <w:jc w:val="center"/>
        </w:trPr>
        <w:tc>
          <w:tcPr>
            <w:tcW w:w="9570" w:type="dxa"/>
            <w:tcBorders>
              <w:top w:val="single" w:sz="4" w:space="0" w:color="auto"/>
            </w:tcBorders>
          </w:tcPr>
          <w:p w:rsidR="002D1705" w:rsidRPr="006576FC" w:rsidRDefault="002D1705" w:rsidP="009F5E50">
            <w:pPr>
              <w:pStyle w:val="a3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6576FC">
              <w:rPr>
                <w:sz w:val="16"/>
                <w:szCs w:val="16"/>
                <w:lang w:val="en-US"/>
              </w:rPr>
              <w:t>адрес</w:t>
            </w:r>
            <w:proofErr w:type="spellEnd"/>
          </w:p>
        </w:tc>
      </w:tr>
    </w:tbl>
    <w:p w:rsidR="00EB20DC" w:rsidRPr="009C5C5C" w:rsidRDefault="00EB20DC" w:rsidP="00EB20DC">
      <w:pPr>
        <w:spacing w:before="5"/>
        <w:ind w:left="567" w:right="521"/>
        <w:jc w:val="right"/>
        <w:rPr>
          <w:b/>
          <w:spacing w:val="-1"/>
        </w:rPr>
      </w:pPr>
    </w:p>
    <w:p w:rsidR="00EB20DC" w:rsidRPr="001D4EAA" w:rsidRDefault="00EB20DC" w:rsidP="00EB20DC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ЗАЯВКА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B20DC" w:rsidRPr="00CF04D6" w:rsidTr="006E41EF">
        <w:tc>
          <w:tcPr>
            <w:tcW w:w="9996" w:type="dxa"/>
          </w:tcPr>
          <w:p w:rsidR="00EB20DC" w:rsidRPr="001D4EAA" w:rsidRDefault="00EB20DC" w:rsidP="006E41EF">
            <w:pPr>
              <w:tabs>
                <w:tab w:val="left" w:pos="300"/>
              </w:tabs>
              <w:ind w:right="-568"/>
              <w:jc w:val="center"/>
              <w:rPr>
                <w:b/>
                <w:bCs/>
                <w:lang w:val="en-US"/>
              </w:rPr>
            </w:pPr>
            <w:r w:rsidRPr="001D4EAA">
              <w:rPr>
                <w:b/>
                <w:bCs/>
                <w:lang w:val="en-US"/>
              </w:rPr>
              <w:t>№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 w:rsidRPr="001D4EAA">
              <w:rPr>
                <w:b/>
                <w:bCs/>
                <w:lang w:val="en-US"/>
              </w:rPr>
              <w:t>от</w:t>
            </w:r>
            <w:proofErr w:type="spellEnd"/>
            <w:r w:rsidRPr="001D4EAA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1D4EA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D4EAA">
              <w:rPr>
                <w:b/>
                <w:bCs/>
                <w:lang w:val="en-US"/>
              </w:rPr>
              <w:t>года</w:t>
            </w:r>
            <w:proofErr w:type="spellEnd"/>
          </w:p>
        </w:tc>
      </w:tr>
    </w:tbl>
    <w:p w:rsidR="00EB20DC" w:rsidRPr="001D4EAA" w:rsidRDefault="00EB20DC" w:rsidP="00EB20DC">
      <w:pPr>
        <w:jc w:val="center"/>
        <w:rPr>
          <w:b/>
          <w:bCs/>
        </w:rPr>
      </w:pPr>
      <w:r w:rsidRPr="001D4EAA">
        <w:rPr>
          <w:b/>
          <w:bCs/>
        </w:rPr>
        <w:t xml:space="preserve">на проведение сертификации продукции на соответствие требованиям нормативных документов </w:t>
      </w:r>
      <w:r>
        <w:rPr>
          <w:b/>
          <w:bCs/>
        </w:rPr>
        <w:t>Таможенного союза/</w:t>
      </w:r>
      <w:r w:rsidRPr="001D4EAA">
        <w:rPr>
          <w:b/>
          <w:bCs/>
        </w:rPr>
        <w:t>Евразийского экономического союза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013"/>
        <w:gridCol w:w="1123"/>
        <w:gridCol w:w="6435"/>
      </w:tblGrid>
      <w:tr w:rsidR="00EB20DC" w:rsidRPr="00954747" w:rsidTr="00EB20DC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DC" w:rsidRPr="001D4EAA" w:rsidRDefault="00EB20DC" w:rsidP="006E41EF">
            <w:pPr>
              <w:rPr>
                <w:b/>
                <w:sz w:val="20"/>
                <w:szCs w:val="20"/>
              </w:rPr>
            </w:pPr>
            <w:r w:rsidRPr="001D4EAA">
              <w:rPr>
                <w:b/>
                <w:sz w:val="20"/>
                <w:szCs w:val="20"/>
              </w:rPr>
              <w:t xml:space="preserve">Заявитель </w:t>
            </w:r>
          </w:p>
        </w:tc>
      </w:tr>
      <w:tr w:rsidR="00EB20DC" w:rsidRPr="00954747" w:rsidTr="00EB20DC"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0DC" w:rsidRPr="004F5006" w:rsidRDefault="00EB20DC" w:rsidP="006E41EF">
            <w:pPr>
              <w:jc w:val="center"/>
            </w:pPr>
            <w:r>
              <w:rPr>
                <w:color w:val="000000"/>
                <w:sz w:val="16"/>
                <w:szCs w:val="16"/>
              </w:rPr>
              <w:t>полное наименование заявителя (</w:t>
            </w:r>
            <w:r w:rsidRPr="00897255">
              <w:rPr>
                <w:color w:val="000000"/>
                <w:sz w:val="16"/>
                <w:szCs w:val="16"/>
              </w:rPr>
              <w:t>юридическое лицо</w:t>
            </w:r>
            <w:r>
              <w:rPr>
                <w:color w:val="000000"/>
                <w:sz w:val="16"/>
                <w:szCs w:val="16"/>
              </w:rPr>
              <w:t>/индивидуальный предприниматель</w:t>
            </w:r>
            <w:r w:rsidRPr="00897255">
              <w:rPr>
                <w:color w:val="000000"/>
                <w:sz w:val="16"/>
                <w:szCs w:val="16"/>
              </w:rPr>
              <w:t>)</w:t>
            </w:r>
          </w:p>
        </w:tc>
      </w:tr>
      <w:tr w:rsidR="00EB20DC" w:rsidRPr="00954747" w:rsidTr="00EB20DC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DC" w:rsidRPr="001D4EAA" w:rsidRDefault="00EB20DC" w:rsidP="006E41EF">
            <w:pPr>
              <w:rPr>
                <w:sz w:val="20"/>
                <w:szCs w:val="20"/>
              </w:rPr>
            </w:pPr>
          </w:p>
        </w:tc>
      </w:tr>
      <w:tr w:rsidR="00EB20DC" w:rsidRPr="00AD4C87" w:rsidTr="00EB20DC"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0DC" w:rsidRPr="00AD4C87" w:rsidRDefault="00EB20DC" w:rsidP="006E41EF">
            <w:pPr>
              <w:keepNext/>
              <w:keepLines/>
              <w:autoSpaceDE w:val="0"/>
              <w:autoSpaceDN w:val="0"/>
              <w:adjustRightInd w:val="0"/>
              <w:ind w:left="-142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AD4C87">
              <w:rPr>
                <w:sz w:val="16"/>
                <w:szCs w:val="16"/>
              </w:rPr>
              <w:t>сведения о государственной регистрации в качестве юридического лица или индивидуального предпринимателя</w:t>
            </w:r>
          </w:p>
        </w:tc>
      </w:tr>
      <w:tr w:rsidR="00EB20DC" w:rsidRPr="00AD4C87" w:rsidTr="00EB20DC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DC" w:rsidRPr="001D4EAA" w:rsidRDefault="00EB20DC" w:rsidP="006E41EF">
            <w:pPr>
              <w:rPr>
                <w:sz w:val="20"/>
                <w:szCs w:val="20"/>
              </w:rPr>
            </w:pPr>
          </w:p>
        </w:tc>
      </w:tr>
      <w:tr w:rsidR="00EB20DC" w:rsidRPr="00AD4C87" w:rsidTr="00EB20DC"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0DC" w:rsidRPr="003E19B7" w:rsidRDefault="00EB20DC" w:rsidP="006E41EF">
            <w:pPr>
              <w:jc w:val="center"/>
              <w:rPr>
                <w:sz w:val="16"/>
                <w:szCs w:val="16"/>
              </w:rPr>
            </w:pPr>
            <w:r w:rsidRPr="00897255">
              <w:rPr>
                <w:color w:val="000000"/>
                <w:sz w:val="16"/>
                <w:szCs w:val="16"/>
              </w:rPr>
              <w:t>юридический адрес (включая наименование государства)</w:t>
            </w:r>
            <w:r>
              <w:rPr>
                <w:color w:val="000000"/>
                <w:sz w:val="16"/>
                <w:szCs w:val="16"/>
              </w:rPr>
              <w:t xml:space="preserve"> и </w:t>
            </w:r>
            <w:r w:rsidRPr="00897255">
              <w:rPr>
                <w:color w:val="000000"/>
                <w:sz w:val="16"/>
                <w:szCs w:val="16"/>
              </w:rPr>
              <w:t>фактический адрес (включая наименование государства) телефон, адрес электронной почты</w:t>
            </w:r>
          </w:p>
        </w:tc>
      </w:tr>
      <w:tr w:rsidR="00EB20DC" w:rsidRPr="00AD4C87" w:rsidTr="00EB20DC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EB20DC" w:rsidRPr="001D4EAA" w:rsidRDefault="00EB20DC" w:rsidP="006E41EF">
            <w:pPr>
              <w:rPr>
                <w:b/>
                <w:sz w:val="20"/>
                <w:szCs w:val="20"/>
              </w:rPr>
            </w:pPr>
            <w:r w:rsidRPr="001D4EAA">
              <w:rPr>
                <w:b/>
                <w:sz w:val="20"/>
                <w:szCs w:val="20"/>
              </w:rPr>
              <w:t>в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D4EAA">
              <w:rPr>
                <w:b/>
                <w:sz w:val="20"/>
                <w:szCs w:val="20"/>
              </w:rPr>
              <w:t xml:space="preserve">лице </w:t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DC" w:rsidRPr="0011292E" w:rsidRDefault="00EB20DC" w:rsidP="006E41EF">
            <w:pPr>
              <w:rPr>
                <w:sz w:val="20"/>
                <w:szCs w:val="20"/>
              </w:rPr>
            </w:pPr>
          </w:p>
        </w:tc>
      </w:tr>
      <w:tr w:rsidR="00EB20DC" w:rsidRPr="00AD4C87" w:rsidTr="00EB20DC"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20DC" w:rsidRPr="00AD4C87" w:rsidRDefault="00EB20DC" w:rsidP="006E41EF">
            <w:pPr>
              <w:keepLines/>
              <w:autoSpaceDE w:val="0"/>
              <w:autoSpaceDN w:val="0"/>
              <w:adjustRightInd w:val="0"/>
              <w:ind w:left="-104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Pr="00AD4C87">
              <w:rPr>
                <w:sz w:val="16"/>
                <w:szCs w:val="16"/>
              </w:rPr>
              <w:t>должность, фамилия, имя, отчество руководителя организации - изготовителя, поставщика</w:t>
            </w:r>
          </w:p>
        </w:tc>
      </w:tr>
      <w:tr w:rsidR="00EB20DC" w:rsidRPr="00AD4C87" w:rsidTr="00EB20DC"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20DC" w:rsidRPr="001D4EAA" w:rsidRDefault="00EB20DC" w:rsidP="006E41EF">
            <w:pPr>
              <w:rPr>
                <w:b/>
                <w:sz w:val="20"/>
                <w:szCs w:val="20"/>
              </w:rPr>
            </w:pPr>
            <w:r w:rsidRPr="001D4EAA">
              <w:rPr>
                <w:b/>
                <w:sz w:val="20"/>
                <w:szCs w:val="20"/>
              </w:rPr>
              <w:t>просит провести сертификацию продукции</w:t>
            </w:r>
          </w:p>
        </w:tc>
      </w:tr>
      <w:tr w:rsidR="00EB20DC" w:rsidRPr="00AD4C87" w:rsidTr="00EB20DC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DC" w:rsidRPr="0011292E" w:rsidRDefault="00EB20DC" w:rsidP="006E41EF">
            <w:pPr>
              <w:rPr>
                <w:sz w:val="20"/>
                <w:szCs w:val="20"/>
              </w:rPr>
            </w:pPr>
          </w:p>
        </w:tc>
      </w:tr>
      <w:tr w:rsidR="00EB20DC" w:rsidRPr="00AD4C87" w:rsidTr="00EB20DC"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0DC" w:rsidRPr="00745E78" w:rsidRDefault="00EB20DC" w:rsidP="006E41E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897255">
              <w:rPr>
                <w:color w:val="000000"/>
                <w:sz w:val="16"/>
                <w:szCs w:val="16"/>
              </w:rPr>
              <w:t>полное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897255">
              <w:rPr>
                <w:color w:val="000000"/>
                <w:sz w:val="16"/>
                <w:szCs w:val="16"/>
              </w:rPr>
              <w:t>наименование продукции, сведения о продукции, обеспечивающие ее идентификацию (тип, мар</w:t>
            </w:r>
            <w:r>
              <w:rPr>
                <w:color w:val="000000"/>
                <w:sz w:val="16"/>
                <w:szCs w:val="16"/>
              </w:rPr>
              <w:t>ка, модель, артикул продукции)</w:t>
            </w:r>
          </w:p>
        </w:tc>
      </w:tr>
      <w:tr w:rsidR="00EB20DC" w:rsidRPr="00AD4C87" w:rsidTr="00EB20DC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DC" w:rsidRPr="00FD42F9" w:rsidRDefault="00EB20DC" w:rsidP="006E41EF">
            <w:pPr>
              <w:rPr>
                <w:sz w:val="20"/>
                <w:szCs w:val="20"/>
              </w:rPr>
            </w:pPr>
            <w:bookmarkStart w:id="1" w:name="_Hlk414389598"/>
            <w:bookmarkStart w:id="2" w:name="_Hlk414559609"/>
            <w:bookmarkEnd w:id="1"/>
            <w:bookmarkEnd w:id="2"/>
          </w:p>
        </w:tc>
      </w:tr>
      <w:tr w:rsidR="00EB20DC" w:rsidRPr="00AD4C87" w:rsidTr="00EB20DC"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0DC" w:rsidRPr="00FD42F9" w:rsidRDefault="00EB20DC" w:rsidP="006E41EF">
            <w:pPr>
              <w:jc w:val="center"/>
              <w:rPr>
                <w:b/>
              </w:rPr>
            </w:pPr>
            <w:r w:rsidRPr="00FD42F9">
              <w:rPr>
                <w:sz w:val="16"/>
                <w:szCs w:val="16"/>
              </w:rPr>
              <w:t>серийный выпуск, партия или единичное изделие, для партии указывается размер партии, для единичного изделия - заводской номер изделия, дополнительно в обоих случаях приводятся реквизиты товаросопроводительной документации</w:t>
            </w:r>
          </w:p>
        </w:tc>
      </w:tr>
      <w:tr w:rsidR="00EB20DC" w:rsidRPr="00AD4C87" w:rsidTr="00EB20DC">
        <w:tc>
          <w:tcPr>
            <w:tcW w:w="3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0DC" w:rsidRPr="001D4EAA" w:rsidRDefault="00EB20DC" w:rsidP="006E41EF">
            <w:pPr>
              <w:rPr>
                <w:b/>
                <w:sz w:val="20"/>
                <w:szCs w:val="20"/>
              </w:rPr>
            </w:pPr>
            <w:r w:rsidRPr="001D4EAA">
              <w:rPr>
                <w:b/>
                <w:sz w:val="20"/>
                <w:szCs w:val="20"/>
              </w:rPr>
              <w:t xml:space="preserve">код </w:t>
            </w:r>
            <w:r w:rsidRPr="001D4EAA">
              <w:rPr>
                <w:b/>
                <w:sz w:val="20"/>
                <w:szCs w:val="20"/>
                <w:lang w:val="en-US"/>
              </w:rPr>
              <w:t>ТН ВЭД ЕАЭС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DC" w:rsidRPr="001D4EAA" w:rsidRDefault="00EB20DC" w:rsidP="006E41EF">
            <w:pPr>
              <w:rPr>
                <w:sz w:val="20"/>
                <w:szCs w:val="20"/>
              </w:rPr>
            </w:pPr>
          </w:p>
        </w:tc>
      </w:tr>
      <w:tr w:rsidR="00EB20DC" w:rsidRPr="00F15BC5" w:rsidTr="00EB20DC"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20DC" w:rsidRPr="00F15BC5" w:rsidRDefault="00EB20DC" w:rsidP="006E41EF">
            <w:pPr>
              <w:rPr>
                <w:b/>
                <w:sz w:val="20"/>
                <w:szCs w:val="20"/>
              </w:rPr>
            </w:pPr>
            <w:r w:rsidRPr="00F15BC5">
              <w:rPr>
                <w:b/>
                <w:sz w:val="20"/>
                <w:szCs w:val="20"/>
              </w:rPr>
              <w:t>выпускаемой в соответствии с:</w:t>
            </w:r>
          </w:p>
        </w:tc>
      </w:tr>
      <w:tr w:rsidR="00EB20DC" w:rsidRPr="00F15BC5" w:rsidTr="00EB20DC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DC" w:rsidRPr="00F15BC5" w:rsidRDefault="00EB20DC" w:rsidP="006E41EF">
            <w:pPr>
              <w:rPr>
                <w:b/>
                <w:sz w:val="20"/>
                <w:szCs w:val="20"/>
              </w:rPr>
            </w:pPr>
          </w:p>
        </w:tc>
      </w:tr>
      <w:tr w:rsidR="00EB20DC" w:rsidRPr="00F15BC5" w:rsidTr="00EB20DC"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0DC" w:rsidRPr="00F15BC5" w:rsidRDefault="00EB20DC" w:rsidP="006E41EF">
            <w:pPr>
              <w:jc w:val="center"/>
              <w:rPr>
                <w:b/>
                <w:sz w:val="20"/>
                <w:szCs w:val="20"/>
              </w:rPr>
            </w:pPr>
            <w:r w:rsidRPr="00F15BC5">
              <w:rPr>
                <w:sz w:val="16"/>
                <w:szCs w:val="16"/>
              </w:rPr>
              <w:t>обозначение технического (их) регламента (</w:t>
            </w:r>
            <w:proofErr w:type="spellStart"/>
            <w:r w:rsidRPr="00F15BC5">
              <w:rPr>
                <w:sz w:val="16"/>
                <w:szCs w:val="16"/>
              </w:rPr>
              <w:t>ов</w:t>
            </w:r>
            <w:proofErr w:type="spellEnd"/>
            <w:r w:rsidRPr="00F15BC5">
              <w:rPr>
                <w:sz w:val="16"/>
                <w:szCs w:val="16"/>
              </w:rPr>
              <w:t>), нормативных правовых актов и (или) взаимосвязанных стандартов, в соответствии с которыми изготовлена продукция</w:t>
            </w:r>
          </w:p>
        </w:tc>
      </w:tr>
      <w:tr w:rsidR="00EB20DC" w:rsidRPr="00F15BC5" w:rsidTr="00EB20DC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DC" w:rsidRPr="00F15BC5" w:rsidRDefault="00EB20DC" w:rsidP="006E41EF">
            <w:pPr>
              <w:rPr>
                <w:b/>
                <w:sz w:val="20"/>
                <w:szCs w:val="20"/>
              </w:rPr>
            </w:pPr>
            <w:r w:rsidRPr="00F15BC5">
              <w:rPr>
                <w:b/>
                <w:sz w:val="20"/>
                <w:szCs w:val="20"/>
              </w:rPr>
              <w:t>изготовителем</w:t>
            </w:r>
          </w:p>
          <w:p w:rsidR="00EB20DC" w:rsidRPr="00F15BC5" w:rsidRDefault="00EB20DC" w:rsidP="006E41EF">
            <w:pPr>
              <w:rPr>
                <w:sz w:val="20"/>
                <w:szCs w:val="20"/>
              </w:rPr>
            </w:pPr>
          </w:p>
        </w:tc>
      </w:tr>
      <w:tr w:rsidR="00EB20DC" w:rsidRPr="00F15BC5" w:rsidTr="00EB20DC"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0DC" w:rsidRPr="00F15BC5" w:rsidRDefault="00EB20DC" w:rsidP="006E41EF">
            <w:pPr>
              <w:jc w:val="center"/>
            </w:pPr>
            <w:r w:rsidRPr="00F15BC5">
              <w:rPr>
                <w:sz w:val="16"/>
                <w:szCs w:val="16"/>
              </w:rPr>
              <w:t>полное наименование изготовителя с указанием адреса,</w:t>
            </w:r>
          </w:p>
        </w:tc>
      </w:tr>
      <w:tr w:rsidR="00EB20DC" w:rsidRPr="00F15BC5" w:rsidTr="00EB20DC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DC" w:rsidRPr="00F15BC5" w:rsidRDefault="00EB20DC" w:rsidP="006E41EF">
            <w:pPr>
              <w:rPr>
                <w:b/>
                <w:sz w:val="20"/>
                <w:szCs w:val="20"/>
              </w:rPr>
            </w:pPr>
          </w:p>
        </w:tc>
      </w:tr>
      <w:tr w:rsidR="00EB20DC" w:rsidRPr="00F15BC5" w:rsidTr="00EB20DC"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0DC" w:rsidRPr="00F15BC5" w:rsidRDefault="00EB20DC" w:rsidP="006E41EF">
            <w:pPr>
              <w:jc w:val="center"/>
              <w:rPr>
                <w:b/>
              </w:rPr>
            </w:pPr>
            <w:r w:rsidRPr="00F15BC5">
              <w:rPr>
                <w:sz w:val="16"/>
                <w:szCs w:val="16"/>
              </w:rPr>
              <w:t>включая наименование государства, ФИО изготовителя, в том числе адреса филиалов</w:t>
            </w:r>
          </w:p>
        </w:tc>
      </w:tr>
      <w:tr w:rsidR="00EB20DC" w:rsidRPr="00F15BC5" w:rsidTr="00EB20DC"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20DC" w:rsidRPr="00F15BC5" w:rsidRDefault="00EB20DC" w:rsidP="006E41EF">
            <w:pPr>
              <w:rPr>
                <w:b/>
                <w:sz w:val="20"/>
                <w:szCs w:val="20"/>
              </w:rPr>
            </w:pPr>
            <w:r w:rsidRPr="00F15BC5">
              <w:rPr>
                <w:b/>
                <w:sz w:val="20"/>
                <w:szCs w:val="20"/>
              </w:rPr>
              <w:t>на соответствие требованиям</w:t>
            </w:r>
          </w:p>
        </w:tc>
      </w:tr>
      <w:tr w:rsidR="00EB20DC" w:rsidRPr="00F15BC5" w:rsidTr="00EB20DC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DC" w:rsidRPr="00F15BC5" w:rsidRDefault="00EB20DC" w:rsidP="006E41EF">
            <w:pPr>
              <w:rPr>
                <w:sz w:val="20"/>
                <w:szCs w:val="20"/>
              </w:rPr>
            </w:pPr>
          </w:p>
        </w:tc>
      </w:tr>
      <w:tr w:rsidR="00EB20DC" w:rsidRPr="00F15BC5" w:rsidTr="00EB20DC"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0DC" w:rsidRPr="00F15BC5" w:rsidRDefault="00EB20DC" w:rsidP="006E41EF">
            <w:pPr>
              <w:jc w:val="center"/>
            </w:pPr>
            <w:r w:rsidRPr="00F15BC5">
              <w:rPr>
                <w:sz w:val="16"/>
                <w:szCs w:val="16"/>
              </w:rPr>
              <w:t>обозначение и наименование ТР ТС/ЕАЭС</w:t>
            </w:r>
          </w:p>
        </w:tc>
      </w:tr>
      <w:tr w:rsidR="00EB20DC" w:rsidRPr="00F15BC5" w:rsidTr="00EB20DC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DC" w:rsidRPr="00F15BC5" w:rsidRDefault="00EB20DC" w:rsidP="006E41EF">
            <w:pPr>
              <w:rPr>
                <w:sz w:val="20"/>
                <w:szCs w:val="20"/>
              </w:rPr>
            </w:pPr>
          </w:p>
        </w:tc>
      </w:tr>
      <w:tr w:rsidR="00EB20DC" w:rsidRPr="00F15BC5" w:rsidTr="00EB20DC"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0DC" w:rsidRPr="00F15BC5" w:rsidRDefault="00EB20DC" w:rsidP="006E41E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bookmarkStart w:id="3" w:name="_Hlk414605339"/>
            <w:r w:rsidRPr="00F15BC5">
              <w:rPr>
                <w:sz w:val="16"/>
                <w:szCs w:val="16"/>
              </w:rPr>
              <w:t>обозначение и наименование стандартов, в результате применения которых на добровольной основе обеспечивается соблюдение требований ТР ТС/ЕАЭС (в случае если заявитель применяет указанные стандарты) или предусмотренных перечнем</w:t>
            </w:r>
          </w:p>
        </w:tc>
      </w:tr>
    </w:tbl>
    <w:bookmarkEnd w:id="3"/>
    <w:p w:rsidR="00EB20DC" w:rsidRPr="00FD42F9" w:rsidRDefault="00EB20DC" w:rsidP="00EB20DC">
      <w:pPr>
        <w:rPr>
          <w:b/>
          <w:sz w:val="20"/>
          <w:szCs w:val="20"/>
          <w:lang w:val="en-US"/>
        </w:rPr>
      </w:pPr>
      <w:r w:rsidRPr="00F15BC5">
        <w:rPr>
          <w:b/>
          <w:sz w:val="20"/>
          <w:szCs w:val="20"/>
        </w:rPr>
        <w:t>схема</w:t>
      </w:r>
      <w:r w:rsidRPr="00FD42F9">
        <w:rPr>
          <w:b/>
          <w:sz w:val="20"/>
          <w:szCs w:val="20"/>
        </w:rPr>
        <w:t xml:space="preserve"> сертификации: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EB20DC" w:rsidRPr="001D4EAA" w:rsidTr="00EB20DC">
        <w:tc>
          <w:tcPr>
            <w:tcW w:w="10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DC" w:rsidRPr="001D4EAA" w:rsidRDefault="00EB20DC" w:rsidP="006E41E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EB20DC" w:rsidRPr="001E6513" w:rsidRDefault="00EB20DC" w:rsidP="00EB20DC">
      <w:pPr>
        <w:jc w:val="center"/>
      </w:pPr>
      <w:r w:rsidRPr="00897255">
        <w:rPr>
          <w:color w:val="000000"/>
          <w:sz w:val="16"/>
          <w:szCs w:val="16"/>
        </w:rPr>
        <w:t>номер схемы сертификации и ее описание (при</w:t>
      </w:r>
      <w:r>
        <w:rPr>
          <w:color w:val="000000"/>
          <w:sz w:val="16"/>
          <w:szCs w:val="16"/>
        </w:rPr>
        <w:t xml:space="preserve"> </w:t>
      </w:r>
      <w:r w:rsidRPr="00897255">
        <w:rPr>
          <w:color w:val="000000"/>
          <w:sz w:val="16"/>
          <w:szCs w:val="16"/>
        </w:rPr>
        <w:t>необходимости)</w:t>
      </w:r>
      <w:r>
        <w:rPr>
          <w:color w:val="000000"/>
          <w:sz w:val="16"/>
          <w:szCs w:val="16"/>
        </w:rPr>
        <w:t>, желаемый срок действия сертификата соответствия</w:t>
      </w:r>
    </w:p>
    <w:p w:rsidR="00EB20DC" w:rsidRPr="001D4EAA" w:rsidRDefault="00EB20DC" w:rsidP="00EB20DC">
      <w:pPr>
        <w:rPr>
          <w:color w:val="000000"/>
          <w:sz w:val="20"/>
          <w:szCs w:val="20"/>
        </w:rPr>
      </w:pPr>
      <w:r w:rsidRPr="001D4EAA">
        <w:rPr>
          <w:b/>
          <w:bCs/>
          <w:color w:val="000000"/>
          <w:sz w:val="20"/>
          <w:szCs w:val="20"/>
        </w:rPr>
        <w:t>Заявитель гарантирует оплату работ по сертификации.</w:t>
      </w:r>
    </w:p>
    <w:p w:rsidR="00EB20DC" w:rsidRPr="00E32909" w:rsidRDefault="00EB20DC" w:rsidP="00EB20DC">
      <w:pPr>
        <w:rPr>
          <w:b/>
          <w:color w:val="000000"/>
          <w:sz w:val="20"/>
          <w:szCs w:val="20"/>
        </w:rPr>
      </w:pPr>
      <w:r w:rsidRPr="00E32909">
        <w:rPr>
          <w:b/>
          <w:color w:val="000000"/>
          <w:sz w:val="20"/>
          <w:szCs w:val="20"/>
        </w:rPr>
        <w:t xml:space="preserve">Обозначение (наименование) документов, представленных для сертификации: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918"/>
        <w:gridCol w:w="2104"/>
        <w:gridCol w:w="802"/>
        <w:gridCol w:w="3400"/>
        <w:gridCol w:w="347"/>
      </w:tblGrid>
      <w:tr w:rsidR="00EB20DC" w:rsidRPr="00AD4C87" w:rsidTr="00EB20DC">
        <w:tc>
          <w:tcPr>
            <w:tcW w:w="100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0DC" w:rsidRPr="00AD4C87" w:rsidRDefault="00EB20DC" w:rsidP="006E41E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97255">
              <w:rPr>
                <w:color w:val="000000"/>
                <w:sz w:val="16"/>
                <w:szCs w:val="16"/>
              </w:rPr>
              <w:t>перечень документов, представленных на сертификацию</w:t>
            </w:r>
          </w:p>
        </w:tc>
      </w:tr>
      <w:tr w:rsidR="00EB20DC" w:rsidRPr="0038318C" w:rsidTr="00EB20DC">
        <w:tc>
          <w:tcPr>
            <w:tcW w:w="100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0DC" w:rsidRPr="00E32909" w:rsidRDefault="00EB20DC" w:rsidP="006E41EF">
            <w:pPr>
              <w:rPr>
                <w:b/>
                <w:sz w:val="20"/>
                <w:szCs w:val="20"/>
              </w:rPr>
            </w:pPr>
            <w:r w:rsidRPr="00E32909">
              <w:rPr>
                <w:b/>
                <w:sz w:val="20"/>
                <w:szCs w:val="20"/>
              </w:rPr>
              <w:t>Дополнительная информация:</w:t>
            </w:r>
          </w:p>
          <w:p w:rsidR="00EB20DC" w:rsidRPr="001D4EAA" w:rsidRDefault="00EB20DC" w:rsidP="006E41EF">
            <w:pPr>
              <w:rPr>
                <w:b/>
                <w:sz w:val="20"/>
                <w:szCs w:val="20"/>
              </w:rPr>
            </w:pPr>
          </w:p>
        </w:tc>
      </w:tr>
      <w:tr w:rsidR="00EB20DC" w:rsidRPr="00AD4C87" w:rsidTr="00EB20DC">
        <w:tc>
          <w:tcPr>
            <w:tcW w:w="100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0DC" w:rsidRPr="00AD4C87" w:rsidRDefault="00EB20DC" w:rsidP="006E41E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97255">
              <w:rPr>
                <w:color w:val="000000"/>
                <w:sz w:val="16"/>
                <w:szCs w:val="16"/>
              </w:rPr>
              <w:t>условия и сроки хранени</w:t>
            </w:r>
            <w:r>
              <w:rPr>
                <w:color w:val="000000"/>
                <w:sz w:val="16"/>
                <w:szCs w:val="16"/>
              </w:rPr>
              <w:t>я продукции, срок годности и иная дополнительная информация</w:t>
            </w:r>
          </w:p>
        </w:tc>
      </w:tr>
      <w:tr w:rsidR="00EB20DC" w:rsidRPr="00AD4C87" w:rsidTr="00EB20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91" w:type="dxa"/>
        </w:trPr>
        <w:tc>
          <w:tcPr>
            <w:tcW w:w="3103" w:type="dxa"/>
          </w:tcPr>
          <w:p w:rsidR="00EB20DC" w:rsidRDefault="00EB20DC" w:rsidP="006E41EF">
            <w:pPr>
              <w:rPr>
                <w:b/>
                <w:sz w:val="20"/>
                <w:szCs w:val="20"/>
              </w:rPr>
            </w:pPr>
          </w:p>
          <w:p w:rsidR="00EB20DC" w:rsidRPr="001D4EAA" w:rsidRDefault="00EB20DC" w:rsidP="006E41EF">
            <w:pPr>
              <w:rPr>
                <w:i/>
                <w:color w:val="FF0000"/>
                <w:sz w:val="20"/>
                <w:szCs w:val="20"/>
              </w:rPr>
            </w:pPr>
            <w:r w:rsidRPr="001D4EAA">
              <w:rPr>
                <w:b/>
                <w:sz w:val="20"/>
                <w:szCs w:val="20"/>
              </w:rPr>
              <w:t>Руководитель организации</w:t>
            </w:r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EB20DC" w:rsidRPr="00AD4C87" w:rsidRDefault="00EB20DC" w:rsidP="006E41EF">
            <w:pPr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823" w:type="dxa"/>
          </w:tcPr>
          <w:p w:rsidR="00EB20DC" w:rsidRPr="00AD4C87" w:rsidRDefault="00EB20DC" w:rsidP="006E41E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722" w:type="dxa"/>
            <w:tcBorders>
              <w:bottom w:val="single" w:sz="4" w:space="0" w:color="auto"/>
            </w:tcBorders>
            <w:vAlign w:val="bottom"/>
          </w:tcPr>
          <w:p w:rsidR="00EB20DC" w:rsidRPr="001D4EAA" w:rsidRDefault="00EB20DC" w:rsidP="006E41E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B20DC" w:rsidRPr="00AD4C87" w:rsidTr="00EB20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91" w:type="dxa"/>
        </w:trPr>
        <w:tc>
          <w:tcPr>
            <w:tcW w:w="3103" w:type="dxa"/>
          </w:tcPr>
          <w:p w:rsidR="00EB20DC" w:rsidRPr="00AD4C87" w:rsidRDefault="00EB20DC" w:rsidP="006E41EF">
            <w:pPr>
              <w:rPr>
                <w:i/>
                <w:color w:val="FF0000"/>
                <w:sz w:val="28"/>
                <w:szCs w:val="28"/>
              </w:rPr>
            </w:pPr>
            <w:bookmarkStart w:id="4" w:name="_Hlk414607553"/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EB20DC" w:rsidRPr="006343FA" w:rsidRDefault="00EB20DC" w:rsidP="006E41E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4C87">
              <w:rPr>
                <w:sz w:val="16"/>
                <w:szCs w:val="16"/>
              </w:rPr>
              <w:t>подпись</w:t>
            </w:r>
          </w:p>
        </w:tc>
        <w:tc>
          <w:tcPr>
            <w:tcW w:w="823" w:type="dxa"/>
          </w:tcPr>
          <w:p w:rsidR="00EB20DC" w:rsidRPr="001D4EAA" w:rsidRDefault="00EB20DC" w:rsidP="006E41E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D4EAA">
              <w:rPr>
                <w:sz w:val="20"/>
                <w:szCs w:val="20"/>
              </w:rPr>
              <w:t>М.П.</w:t>
            </w:r>
          </w:p>
        </w:tc>
        <w:tc>
          <w:tcPr>
            <w:tcW w:w="3722" w:type="dxa"/>
            <w:tcBorders>
              <w:top w:val="single" w:sz="4" w:space="0" w:color="auto"/>
            </w:tcBorders>
          </w:tcPr>
          <w:p w:rsidR="00EB20DC" w:rsidRPr="00AD4C87" w:rsidRDefault="00EB20DC" w:rsidP="006E41E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i/>
                <w:color w:val="FF0000"/>
                <w:sz w:val="28"/>
                <w:szCs w:val="28"/>
              </w:rPr>
            </w:pPr>
            <w:r w:rsidRPr="00AD4C87">
              <w:rPr>
                <w:sz w:val="16"/>
                <w:szCs w:val="16"/>
              </w:rPr>
              <w:t>инициалы фамилия</w:t>
            </w:r>
          </w:p>
        </w:tc>
      </w:tr>
      <w:bookmarkEnd w:id="4"/>
    </w:tbl>
    <w:p w:rsidR="0051707A" w:rsidRDefault="0051707A"/>
    <w:sectPr w:rsidR="0051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0DC" w:rsidRDefault="00EB20DC" w:rsidP="00EB20DC">
      <w:r>
        <w:separator/>
      </w:r>
    </w:p>
  </w:endnote>
  <w:endnote w:type="continuationSeparator" w:id="0">
    <w:p w:rsidR="00EB20DC" w:rsidRDefault="00EB20DC" w:rsidP="00EB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0DC" w:rsidRDefault="00EB20DC" w:rsidP="00EB20DC">
      <w:r>
        <w:separator/>
      </w:r>
    </w:p>
  </w:footnote>
  <w:footnote w:type="continuationSeparator" w:id="0">
    <w:p w:rsidR="00EB20DC" w:rsidRDefault="00EB20DC" w:rsidP="00EB2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A92"/>
    <w:rsid w:val="001E468F"/>
    <w:rsid w:val="002D1705"/>
    <w:rsid w:val="00407E0D"/>
    <w:rsid w:val="0051707A"/>
    <w:rsid w:val="00593AEB"/>
    <w:rsid w:val="008C416D"/>
    <w:rsid w:val="00A65A92"/>
    <w:rsid w:val="00BD6FC1"/>
    <w:rsid w:val="00C57410"/>
    <w:rsid w:val="00E72EF7"/>
    <w:rsid w:val="00EB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 Знак,Titul,Heder"/>
    <w:basedOn w:val="a"/>
    <w:link w:val="a4"/>
    <w:uiPriority w:val="99"/>
    <w:unhideWhenUsed/>
    <w:rsid w:val="00EB20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 Знак Знак,Titul Знак,Heder Знак"/>
    <w:basedOn w:val="a0"/>
    <w:link w:val="a3"/>
    <w:uiPriority w:val="99"/>
    <w:rsid w:val="00EB20D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B2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EB20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20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 Знак,Titul,Heder"/>
    <w:basedOn w:val="a"/>
    <w:link w:val="a4"/>
    <w:uiPriority w:val="99"/>
    <w:unhideWhenUsed/>
    <w:rsid w:val="00EB20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 Знак Знак,Titul Знак,Heder Знак"/>
    <w:basedOn w:val="a0"/>
    <w:link w:val="a3"/>
    <w:uiPriority w:val="99"/>
    <w:rsid w:val="00EB20D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B2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EB20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20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217DB70</Template>
  <TotalTime>4</TotalTime>
  <Pages>1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5250</dc:creator>
  <cp:keywords/>
  <dc:description/>
  <cp:lastModifiedBy>5250</cp:lastModifiedBy>
  <cp:revision>7</cp:revision>
  <dcterms:created xsi:type="dcterms:W3CDTF">2026-04-20T20:40:00Z</dcterms:created>
  <dcterms:modified xsi:type="dcterms:W3CDTF">2026-07-01T08:05:00Z</dcterms:modified>
</cp:coreProperties>
</file>