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22F" w:rsidRPr="00B71827" w:rsidRDefault="0069722F" w:rsidP="0069722F">
      <w:pPr>
        <w:pStyle w:val="a3"/>
        <w:jc w:val="right"/>
      </w:pPr>
      <w:bookmarkStart w:id="0" w:name="_GoBack"/>
      <w:bookmarkEnd w:id="0"/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915E51" w:rsidTr="00915E51">
        <w:trPr>
          <w:jc w:val="center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5E51" w:rsidRDefault="00915E51">
            <w:pPr>
              <w:pStyle w:val="a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 по сертификации ОсОО "Сэтэр"</w:t>
            </w:r>
          </w:p>
        </w:tc>
      </w:tr>
      <w:tr w:rsidR="00915E51" w:rsidTr="00915E51">
        <w:trPr>
          <w:jc w:val="center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5E51" w:rsidRDefault="00915E51">
            <w:pPr>
              <w:pStyle w:val="a3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наименование органа по сертификации</w:t>
            </w:r>
          </w:p>
        </w:tc>
      </w:tr>
      <w:tr w:rsidR="00915E51" w:rsidTr="00915E51">
        <w:trPr>
          <w:jc w:val="center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5E51" w:rsidRDefault="00915E51">
            <w:pPr>
              <w:pStyle w:val="a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Кыргызская Республика, город Бишкек, проспект Манаса, дом 40</w:t>
            </w:r>
          </w:p>
        </w:tc>
      </w:tr>
      <w:tr w:rsidR="00915E51" w:rsidTr="00915E51">
        <w:trPr>
          <w:jc w:val="center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5E51" w:rsidRDefault="00915E51">
            <w:pPr>
              <w:pStyle w:val="a3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адрес</w:t>
            </w:r>
          </w:p>
        </w:tc>
      </w:tr>
    </w:tbl>
    <w:p w:rsidR="0069722F" w:rsidRPr="00B71827" w:rsidRDefault="0069722F" w:rsidP="0069722F">
      <w:pPr>
        <w:jc w:val="center"/>
        <w:rPr>
          <w:b/>
          <w:bCs/>
        </w:rPr>
      </w:pPr>
    </w:p>
    <w:p w:rsidR="0069722F" w:rsidRPr="00B71827" w:rsidRDefault="0069722F" w:rsidP="0069722F">
      <w:pPr>
        <w:pStyle w:val="a3"/>
        <w:rPr>
          <w:i/>
        </w:rPr>
      </w:pPr>
      <w:r w:rsidRPr="00B71827">
        <w:rPr>
          <w:i/>
        </w:rPr>
        <w:t>Зарегистрирована в ОС под № ____________ от ___________</w:t>
      </w:r>
    </w:p>
    <w:p w:rsidR="0069722F" w:rsidRPr="00B71827" w:rsidRDefault="0069722F" w:rsidP="0069722F">
      <w:pPr>
        <w:jc w:val="center"/>
        <w:rPr>
          <w:b/>
          <w:bCs/>
        </w:rPr>
      </w:pPr>
    </w:p>
    <w:p w:rsidR="0069722F" w:rsidRPr="00B71827" w:rsidRDefault="0069722F" w:rsidP="0069722F">
      <w:pPr>
        <w:jc w:val="center"/>
        <w:rPr>
          <w:b/>
          <w:bCs/>
        </w:rPr>
      </w:pPr>
      <w:r w:rsidRPr="00B71827">
        <w:rPr>
          <w:b/>
          <w:bCs/>
        </w:rPr>
        <w:t>ЗАЯВКА</w:t>
      </w:r>
    </w:p>
    <w:p w:rsidR="0069722F" w:rsidRPr="00B71827" w:rsidRDefault="0069722F" w:rsidP="0069722F">
      <w:pPr>
        <w:jc w:val="center"/>
        <w:rPr>
          <w:b/>
          <w:bCs/>
        </w:rPr>
      </w:pPr>
      <w:r w:rsidRPr="00B71827">
        <w:rPr>
          <w:b/>
          <w:bCs/>
        </w:rPr>
        <w:t>на проведение обязательной сертификации оружия</w:t>
      </w:r>
    </w:p>
    <w:p w:rsidR="0069722F" w:rsidRPr="00B71827" w:rsidRDefault="0069722F" w:rsidP="0069722F">
      <w:pPr>
        <w:jc w:val="center"/>
        <w:rPr>
          <w:b/>
          <w:bCs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018"/>
        <w:gridCol w:w="7553"/>
      </w:tblGrid>
      <w:tr w:rsidR="0069722F" w:rsidRPr="00B71827" w:rsidTr="00B7025D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2F" w:rsidRPr="00B71827" w:rsidRDefault="0069722F" w:rsidP="00B7025D">
            <w:pPr>
              <w:rPr>
                <w:b/>
                <w:sz w:val="20"/>
                <w:szCs w:val="20"/>
              </w:rPr>
            </w:pPr>
            <w:r w:rsidRPr="00B71827">
              <w:rPr>
                <w:b/>
                <w:sz w:val="20"/>
                <w:szCs w:val="20"/>
              </w:rPr>
              <w:t xml:space="preserve">1. </w:t>
            </w: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jc w:val="center"/>
            </w:pPr>
            <w:r w:rsidRPr="00B71827">
              <w:rPr>
                <w:sz w:val="16"/>
                <w:szCs w:val="16"/>
              </w:rPr>
              <w:t>(наименование организации-изготовителя, продавца)</w:t>
            </w: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2F" w:rsidRPr="00B71827" w:rsidRDefault="0069722F" w:rsidP="00B7025D">
            <w:pPr>
              <w:rPr>
                <w:b/>
                <w:sz w:val="20"/>
                <w:szCs w:val="20"/>
              </w:rPr>
            </w:pP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2F" w:rsidRPr="00B71827" w:rsidRDefault="0069722F" w:rsidP="00B7025D">
            <w:pPr>
              <w:rPr>
                <w:sz w:val="20"/>
                <w:szCs w:val="20"/>
              </w:rPr>
            </w:pP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keepNext/>
              <w:keepLines/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71827">
              <w:rPr>
                <w:sz w:val="16"/>
                <w:szCs w:val="16"/>
              </w:rPr>
              <w:t>(код ОКПО и ИНН или номер регистрационного документа индивидуального предпринимателя, свидетельства</w:t>
            </w:r>
            <w:r w:rsidRPr="00B71827">
              <w:t xml:space="preserve"> </w:t>
            </w:r>
            <w:r w:rsidRPr="00B71827">
              <w:rPr>
                <w:sz w:val="16"/>
                <w:szCs w:val="16"/>
              </w:rPr>
              <w:t>о государственной регистрации или патента, его фамилия)</w:t>
            </w: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2F" w:rsidRPr="00B71827" w:rsidRDefault="0069722F" w:rsidP="00B7025D">
            <w:pPr>
              <w:rPr>
                <w:sz w:val="20"/>
                <w:szCs w:val="20"/>
              </w:rPr>
            </w:pP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jc w:val="center"/>
              <w:rPr>
                <w:sz w:val="16"/>
                <w:szCs w:val="16"/>
              </w:rPr>
            </w:pPr>
            <w:r w:rsidRPr="00B71827">
              <w:rPr>
                <w:sz w:val="16"/>
                <w:szCs w:val="16"/>
              </w:rPr>
              <w:t xml:space="preserve">юридический адрес </w:t>
            </w:r>
          </w:p>
          <w:p w:rsidR="0069722F" w:rsidRPr="00B71827" w:rsidRDefault="0069722F" w:rsidP="00B7025D">
            <w:pPr>
              <w:jc w:val="center"/>
              <w:rPr>
                <w:sz w:val="16"/>
                <w:szCs w:val="16"/>
              </w:rPr>
            </w:pP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jc w:val="center"/>
              <w:rPr>
                <w:sz w:val="16"/>
                <w:szCs w:val="16"/>
              </w:rPr>
            </w:pPr>
            <w:r w:rsidRPr="00B71827">
              <w:rPr>
                <w:sz w:val="16"/>
                <w:szCs w:val="16"/>
              </w:rPr>
              <w:t>телефон, факс, e-mail</w:t>
            </w:r>
          </w:p>
        </w:tc>
      </w:tr>
      <w:tr w:rsidR="0069722F" w:rsidRPr="00B71827" w:rsidTr="00B7025D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rPr>
                <w:b/>
                <w:sz w:val="20"/>
                <w:szCs w:val="20"/>
              </w:rPr>
            </w:pPr>
            <w:r w:rsidRPr="00B71827">
              <w:rPr>
                <w:b/>
                <w:sz w:val="20"/>
                <w:szCs w:val="20"/>
              </w:rPr>
              <w:t xml:space="preserve">в лице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2F" w:rsidRPr="00B71827" w:rsidRDefault="0069722F" w:rsidP="00B7025D">
            <w:pPr>
              <w:rPr>
                <w:sz w:val="20"/>
                <w:szCs w:val="20"/>
              </w:rPr>
            </w:pP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keepLines/>
              <w:autoSpaceDE w:val="0"/>
              <w:autoSpaceDN w:val="0"/>
              <w:adjustRightInd w:val="0"/>
              <w:ind w:left="-104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71827">
              <w:rPr>
                <w:sz w:val="16"/>
                <w:szCs w:val="16"/>
              </w:rPr>
              <w:t xml:space="preserve">                                 (фамилия, имя, отчество руководителя)</w:t>
            </w: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rPr>
                <w:b/>
                <w:sz w:val="20"/>
                <w:szCs w:val="20"/>
              </w:rPr>
            </w:pPr>
            <w:r w:rsidRPr="00B71827">
              <w:rPr>
                <w:b/>
                <w:sz w:val="20"/>
                <w:szCs w:val="20"/>
              </w:rPr>
              <w:t>Заявляет, что</w:t>
            </w: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2F" w:rsidRPr="00B71827" w:rsidRDefault="0069722F" w:rsidP="00B7025D">
            <w:pPr>
              <w:rPr>
                <w:sz w:val="20"/>
                <w:szCs w:val="20"/>
              </w:rPr>
            </w:pP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71827">
              <w:rPr>
                <w:sz w:val="16"/>
                <w:szCs w:val="16"/>
              </w:rPr>
              <w:t>наименование вида оружия,</w:t>
            </w:r>
            <w:r w:rsidRPr="00B71827">
              <w:t xml:space="preserve"> </w:t>
            </w:r>
            <w:r w:rsidRPr="00B71827">
              <w:rPr>
                <w:sz w:val="16"/>
                <w:szCs w:val="16"/>
              </w:rPr>
              <w:t>код ТН ВЭД ЕАЭС,  выпускаемое серийно или партия определенного размера (каждое изделие при единичном производстве)</w:t>
            </w: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2F" w:rsidRPr="00B71827" w:rsidRDefault="0069722F" w:rsidP="00B7025D">
            <w:pPr>
              <w:rPr>
                <w:sz w:val="20"/>
                <w:szCs w:val="20"/>
              </w:rPr>
            </w:pPr>
            <w:bookmarkStart w:id="1" w:name="_Hlk414389598"/>
            <w:bookmarkStart w:id="2" w:name="_Hlk414559609"/>
            <w:bookmarkEnd w:id="1"/>
            <w:bookmarkEnd w:id="2"/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jc w:val="center"/>
            </w:pPr>
            <w:r w:rsidRPr="00B71827">
              <w:rPr>
                <w:sz w:val="16"/>
                <w:szCs w:val="16"/>
              </w:rPr>
              <w:t>(наименование изготовителя, страна происхождения</w:t>
            </w:r>
            <w:r w:rsidRPr="00B71827">
              <w:t xml:space="preserve"> </w:t>
            </w:r>
            <w:r w:rsidRPr="00B71827">
              <w:rPr>
                <w:sz w:val="16"/>
                <w:szCs w:val="16"/>
              </w:rPr>
              <w:t>дата изготовления)</w:t>
            </w: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2F" w:rsidRPr="00B71827" w:rsidRDefault="0069722F" w:rsidP="00B7025D">
            <w:pPr>
              <w:rPr>
                <w:sz w:val="20"/>
                <w:szCs w:val="20"/>
              </w:rPr>
            </w:pPr>
          </w:p>
          <w:p w:rsidR="0069722F" w:rsidRPr="00B71827" w:rsidRDefault="0069722F" w:rsidP="00B7025D">
            <w:pPr>
              <w:rPr>
                <w:b/>
                <w:sz w:val="20"/>
                <w:szCs w:val="20"/>
              </w:rPr>
            </w:pPr>
            <w:r w:rsidRPr="00B71827">
              <w:rPr>
                <w:b/>
                <w:sz w:val="20"/>
                <w:szCs w:val="20"/>
              </w:rPr>
              <w:t>идентифицированное мной, соответствует требованиям</w:t>
            </w:r>
          </w:p>
          <w:p w:rsidR="0069722F" w:rsidRPr="00B71827" w:rsidRDefault="0069722F" w:rsidP="00B7025D">
            <w:pPr>
              <w:rPr>
                <w:sz w:val="20"/>
                <w:szCs w:val="20"/>
              </w:rPr>
            </w:pP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71827">
              <w:rPr>
                <w:sz w:val="16"/>
                <w:szCs w:val="16"/>
              </w:rPr>
              <w:t>наименование и обозначение нормативного документа</w:t>
            </w:r>
          </w:p>
        </w:tc>
      </w:tr>
      <w:tr w:rsidR="0069722F" w:rsidRPr="00B71827" w:rsidTr="00B7025D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bookmarkStart w:id="3" w:name="_Hlk414605339"/>
          </w:p>
        </w:tc>
      </w:tr>
    </w:tbl>
    <w:bookmarkEnd w:id="3"/>
    <w:p w:rsidR="0069722F" w:rsidRPr="00B71827" w:rsidRDefault="0069722F" w:rsidP="0069722F">
      <w:pPr>
        <w:rPr>
          <w:b/>
          <w:sz w:val="20"/>
          <w:szCs w:val="20"/>
        </w:rPr>
      </w:pPr>
      <w:r w:rsidRPr="00B71827">
        <w:rPr>
          <w:b/>
          <w:sz w:val="20"/>
          <w:szCs w:val="20"/>
        </w:rPr>
        <w:t>и просит провести сертификацию данного оружия на соответствие требованиям, указанных</w:t>
      </w:r>
    </w:p>
    <w:p w:rsidR="0069722F" w:rsidRPr="00B71827" w:rsidRDefault="0069722F" w:rsidP="0069722F">
      <w:pPr>
        <w:rPr>
          <w:b/>
          <w:sz w:val="20"/>
          <w:szCs w:val="20"/>
        </w:rPr>
      </w:pPr>
      <w:r w:rsidRPr="00B71827">
        <w:rPr>
          <w:b/>
          <w:sz w:val="20"/>
          <w:szCs w:val="20"/>
        </w:rPr>
        <w:t xml:space="preserve">документов по схеме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69722F" w:rsidRPr="00B71827" w:rsidTr="00B7025D">
        <w:tc>
          <w:tcPr>
            <w:tcW w:w="10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2F" w:rsidRPr="00B71827" w:rsidRDefault="0069722F" w:rsidP="00B7025D">
            <w:pPr>
              <w:rPr>
                <w:sz w:val="20"/>
                <w:szCs w:val="20"/>
              </w:rPr>
            </w:pPr>
          </w:p>
        </w:tc>
      </w:tr>
    </w:tbl>
    <w:p w:rsidR="0069722F" w:rsidRPr="00B71827" w:rsidRDefault="0069722F" w:rsidP="0069722F">
      <w:pPr>
        <w:jc w:val="center"/>
      </w:pPr>
      <w:r w:rsidRPr="00B71827">
        <w:rPr>
          <w:sz w:val="16"/>
          <w:szCs w:val="16"/>
        </w:rPr>
        <w:t>(номер схемы сертификации)</w:t>
      </w:r>
    </w:p>
    <w:p w:rsidR="0069722F" w:rsidRPr="00B71827" w:rsidRDefault="0069722F" w:rsidP="0069722F">
      <w:pPr>
        <w:rPr>
          <w:b/>
          <w:bCs/>
          <w:sz w:val="20"/>
          <w:szCs w:val="20"/>
        </w:rPr>
      </w:pPr>
      <w:r w:rsidRPr="00B71827">
        <w:rPr>
          <w:b/>
          <w:bCs/>
          <w:sz w:val="20"/>
          <w:szCs w:val="20"/>
        </w:rPr>
        <w:t>2.</w:t>
      </w:r>
      <w:r w:rsidRPr="00B71827">
        <w:t xml:space="preserve"> </w:t>
      </w:r>
      <w:r w:rsidRPr="00B71827">
        <w:rPr>
          <w:b/>
          <w:bCs/>
          <w:sz w:val="20"/>
          <w:szCs w:val="20"/>
        </w:rPr>
        <w:t>Обязуюсь:</w:t>
      </w:r>
    </w:p>
    <w:p w:rsidR="0069722F" w:rsidRPr="00B71827" w:rsidRDefault="0069722F" w:rsidP="0069722F">
      <w:pPr>
        <w:rPr>
          <w:bCs/>
          <w:sz w:val="20"/>
          <w:szCs w:val="20"/>
        </w:rPr>
      </w:pPr>
      <w:r w:rsidRPr="00B71827">
        <w:rPr>
          <w:bCs/>
          <w:sz w:val="20"/>
          <w:szCs w:val="20"/>
        </w:rPr>
        <w:t>- представить все необходимые документы для проведения работ по сертификации по заявленной мной схеме;</w:t>
      </w:r>
    </w:p>
    <w:p w:rsidR="0069722F" w:rsidRPr="00B71827" w:rsidRDefault="0069722F" w:rsidP="0069722F">
      <w:pPr>
        <w:rPr>
          <w:bCs/>
          <w:sz w:val="20"/>
          <w:szCs w:val="20"/>
        </w:rPr>
      </w:pPr>
      <w:r w:rsidRPr="00B71827">
        <w:rPr>
          <w:bCs/>
          <w:sz w:val="20"/>
          <w:szCs w:val="20"/>
        </w:rPr>
        <w:t>- выполнять все условия сертификации;</w:t>
      </w:r>
    </w:p>
    <w:p w:rsidR="0069722F" w:rsidRPr="00B71827" w:rsidRDefault="0069722F" w:rsidP="0069722F">
      <w:pPr>
        <w:rPr>
          <w:bCs/>
          <w:sz w:val="20"/>
          <w:szCs w:val="20"/>
        </w:rPr>
      </w:pPr>
      <w:r w:rsidRPr="00B71827">
        <w:rPr>
          <w:bCs/>
          <w:sz w:val="20"/>
          <w:szCs w:val="20"/>
        </w:rPr>
        <w:t>- обеспечивать представление для сертификации образцов должным образом идентифицированного мной оружия;</w:t>
      </w:r>
    </w:p>
    <w:p w:rsidR="0069722F" w:rsidRPr="00B71827" w:rsidRDefault="0069722F" w:rsidP="0069722F">
      <w:pPr>
        <w:rPr>
          <w:bCs/>
          <w:sz w:val="20"/>
          <w:szCs w:val="20"/>
        </w:rPr>
      </w:pPr>
      <w:r w:rsidRPr="00B71827">
        <w:rPr>
          <w:bCs/>
          <w:sz w:val="20"/>
          <w:szCs w:val="20"/>
        </w:rPr>
        <w:t>- обеспечивать соответствие реализуемого оружия требованиям стандартов, на соответствие которым оно было сертифицировано;</w:t>
      </w:r>
    </w:p>
    <w:p w:rsidR="0069722F" w:rsidRPr="00B71827" w:rsidRDefault="0069722F" w:rsidP="0069722F">
      <w:pPr>
        <w:rPr>
          <w:bCs/>
          <w:sz w:val="20"/>
          <w:szCs w:val="20"/>
        </w:rPr>
      </w:pPr>
      <w:r w:rsidRPr="00B71827">
        <w:rPr>
          <w:bCs/>
          <w:sz w:val="20"/>
          <w:szCs w:val="20"/>
        </w:rPr>
        <w:t>- при установлении несоответствия оружия требованиям стандартов принимать меры по недопущению реализации этого оружия;</w:t>
      </w:r>
    </w:p>
    <w:p w:rsidR="0069722F" w:rsidRPr="00B71827" w:rsidRDefault="0069722F" w:rsidP="0069722F">
      <w:pPr>
        <w:rPr>
          <w:sz w:val="20"/>
          <w:szCs w:val="20"/>
        </w:rPr>
      </w:pPr>
      <w:r w:rsidRPr="00B71827">
        <w:rPr>
          <w:bCs/>
          <w:sz w:val="20"/>
          <w:szCs w:val="20"/>
        </w:rPr>
        <w:t>- оплатить все расходы по проведению сертификации и инспекционному контролю.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932"/>
        <w:gridCol w:w="2128"/>
        <w:gridCol w:w="760"/>
        <w:gridCol w:w="3401"/>
        <w:gridCol w:w="350"/>
      </w:tblGrid>
      <w:tr w:rsidR="0069722F" w:rsidRPr="00B71827" w:rsidTr="00B7025D"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22F" w:rsidRPr="00B71827" w:rsidRDefault="0069722F" w:rsidP="00B7025D">
            <w:pPr>
              <w:rPr>
                <w:b/>
                <w:sz w:val="20"/>
                <w:szCs w:val="20"/>
              </w:rPr>
            </w:pPr>
            <w:r w:rsidRPr="00B71827">
              <w:rPr>
                <w:b/>
                <w:sz w:val="20"/>
                <w:szCs w:val="20"/>
              </w:rPr>
              <w:t>3.Дополнительные  сведения:</w:t>
            </w:r>
          </w:p>
          <w:p w:rsidR="0069722F" w:rsidRPr="00B71827" w:rsidRDefault="0069722F" w:rsidP="00B7025D">
            <w:pPr>
              <w:rPr>
                <w:b/>
                <w:sz w:val="20"/>
                <w:szCs w:val="20"/>
              </w:rPr>
            </w:pPr>
          </w:p>
        </w:tc>
      </w:tr>
      <w:tr w:rsidR="0069722F" w:rsidRPr="00B71827" w:rsidTr="00B7025D"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22F" w:rsidRPr="00B71827" w:rsidRDefault="0069722F" w:rsidP="00B7025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9722F" w:rsidRPr="00B71827" w:rsidTr="00B702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91" w:type="dxa"/>
        </w:trPr>
        <w:tc>
          <w:tcPr>
            <w:tcW w:w="3103" w:type="dxa"/>
          </w:tcPr>
          <w:p w:rsidR="0069722F" w:rsidRPr="00B71827" w:rsidRDefault="0069722F" w:rsidP="00B7025D">
            <w:pPr>
              <w:rPr>
                <w:i/>
                <w:sz w:val="20"/>
                <w:szCs w:val="20"/>
              </w:rPr>
            </w:pPr>
            <w:r w:rsidRPr="00B71827">
              <w:rPr>
                <w:b/>
                <w:sz w:val="20"/>
                <w:szCs w:val="20"/>
              </w:rPr>
              <w:t>Руководитель организации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69722F" w:rsidRPr="00B71827" w:rsidRDefault="0069722F" w:rsidP="00B7025D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</w:tcPr>
          <w:p w:rsidR="0069722F" w:rsidRPr="00B71827" w:rsidRDefault="0069722F" w:rsidP="00B7025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722" w:type="dxa"/>
            <w:tcBorders>
              <w:bottom w:val="single" w:sz="4" w:space="0" w:color="auto"/>
            </w:tcBorders>
            <w:vAlign w:val="bottom"/>
          </w:tcPr>
          <w:p w:rsidR="0069722F" w:rsidRPr="00B71827" w:rsidRDefault="0069722F" w:rsidP="00B7025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9722F" w:rsidRPr="00B71827" w:rsidTr="00B702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91" w:type="dxa"/>
        </w:trPr>
        <w:tc>
          <w:tcPr>
            <w:tcW w:w="3103" w:type="dxa"/>
          </w:tcPr>
          <w:p w:rsidR="0069722F" w:rsidRPr="00B71827" w:rsidRDefault="0069722F" w:rsidP="00B7025D">
            <w:pPr>
              <w:rPr>
                <w:i/>
                <w:sz w:val="28"/>
                <w:szCs w:val="28"/>
              </w:rPr>
            </w:pPr>
            <w:bookmarkStart w:id="4" w:name="_Hlk414607553"/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69722F" w:rsidRPr="00B71827" w:rsidRDefault="0069722F" w:rsidP="00B7025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71827">
              <w:rPr>
                <w:sz w:val="16"/>
                <w:szCs w:val="16"/>
              </w:rPr>
              <w:t>(подпись)</w:t>
            </w:r>
          </w:p>
        </w:tc>
        <w:tc>
          <w:tcPr>
            <w:tcW w:w="823" w:type="dxa"/>
          </w:tcPr>
          <w:p w:rsidR="0069722F" w:rsidRPr="00B71827" w:rsidRDefault="0069722F" w:rsidP="00B7025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single" w:sz="4" w:space="0" w:color="auto"/>
            </w:tcBorders>
          </w:tcPr>
          <w:p w:rsidR="0069722F" w:rsidRPr="00B71827" w:rsidRDefault="0069722F" w:rsidP="00B7025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B71827">
              <w:rPr>
                <w:sz w:val="16"/>
                <w:szCs w:val="16"/>
              </w:rPr>
              <w:t>(ФИО)</w:t>
            </w:r>
          </w:p>
        </w:tc>
      </w:tr>
    </w:tbl>
    <w:bookmarkEnd w:id="4"/>
    <w:p w:rsidR="0069722F" w:rsidRPr="00B71827" w:rsidRDefault="0069722F" w:rsidP="0069722F">
      <w:pPr>
        <w:spacing w:after="200" w:line="276" w:lineRule="auto"/>
        <w:rPr>
          <w:b/>
          <w:sz w:val="20"/>
          <w:szCs w:val="20"/>
        </w:rPr>
      </w:pPr>
      <w:r w:rsidRPr="00B71827">
        <w:rPr>
          <w:b/>
          <w:sz w:val="20"/>
          <w:szCs w:val="20"/>
        </w:rPr>
        <w:t>Печать</w:t>
      </w:r>
    </w:p>
    <w:p w:rsidR="0051707A" w:rsidRPr="0069722F" w:rsidRDefault="0069722F" w:rsidP="0069722F">
      <w:pPr>
        <w:spacing w:after="200" w:line="276" w:lineRule="auto"/>
        <w:rPr>
          <w:sz w:val="20"/>
          <w:szCs w:val="20"/>
        </w:rPr>
      </w:pPr>
      <w:r w:rsidRPr="00B71827">
        <w:rPr>
          <w:sz w:val="20"/>
          <w:szCs w:val="20"/>
        </w:rPr>
        <w:t>«___» _____________ 20___г.</w:t>
      </w:r>
    </w:p>
    <w:sectPr w:rsidR="0051707A" w:rsidRPr="00697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DC" w:rsidRDefault="00EB20DC" w:rsidP="00EB20DC">
      <w:r>
        <w:separator/>
      </w:r>
    </w:p>
  </w:endnote>
  <w:endnote w:type="continuationSeparator" w:id="0">
    <w:p w:rsidR="00EB20DC" w:rsidRDefault="00EB20DC" w:rsidP="00EB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DC" w:rsidRDefault="00EB20DC" w:rsidP="00EB20DC">
      <w:r>
        <w:separator/>
      </w:r>
    </w:p>
  </w:footnote>
  <w:footnote w:type="continuationSeparator" w:id="0">
    <w:p w:rsidR="00EB20DC" w:rsidRDefault="00EB20DC" w:rsidP="00EB2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92"/>
    <w:rsid w:val="002D1705"/>
    <w:rsid w:val="00516D70"/>
    <w:rsid w:val="0051707A"/>
    <w:rsid w:val="00593AEB"/>
    <w:rsid w:val="0069722F"/>
    <w:rsid w:val="00915E51"/>
    <w:rsid w:val="00A65A92"/>
    <w:rsid w:val="00BD6FC1"/>
    <w:rsid w:val="00C57410"/>
    <w:rsid w:val="00E70CC1"/>
    <w:rsid w:val="00EB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 Знак,Titul,Heder,Знак Знак"/>
    <w:basedOn w:val="a"/>
    <w:link w:val="a4"/>
    <w:uiPriority w:val="99"/>
    <w:unhideWhenUsed/>
    <w:rsid w:val="00EB20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 Знак Знак,Titul Знак,Heder Знак,Знак Знак Знак"/>
    <w:basedOn w:val="a0"/>
    <w:link w:val="a3"/>
    <w:uiPriority w:val="99"/>
    <w:rsid w:val="00EB20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B2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EB20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20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 Знак,Titul,Heder,Знак Знак"/>
    <w:basedOn w:val="a"/>
    <w:link w:val="a4"/>
    <w:uiPriority w:val="99"/>
    <w:unhideWhenUsed/>
    <w:rsid w:val="00EB20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 Знак Знак,Titul Знак,Heder Знак,Знак Знак Знак"/>
    <w:basedOn w:val="a0"/>
    <w:link w:val="a3"/>
    <w:uiPriority w:val="99"/>
    <w:rsid w:val="00EB20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B2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EB20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20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2D7FA9E3</Template>
  <TotalTime>4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5250</dc:creator>
  <cp:keywords/>
  <dc:description/>
  <cp:lastModifiedBy>5250</cp:lastModifiedBy>
  <cp:revision>7</cp:revision>
  <dcterms:created xsi:type="dcterms:W3CDTF">2026-04-20T20:40:00Z</dcterms:created>
  <dcterms:modified xsi:type="dcterms:W3CDTF">2026-07-01T08:05:00Z</dcterms:modified>
</cp:coreProperties>
</file>