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DA8" w:rsidRPr="00581DA8" w:rsidRDefault="00581DA8" w:rsidP="00581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Заявитель вправе:</w:t>
      </w: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81DA8" w:rsidRPr="00581DA8" w:rsidRDefault="00581DA8" w:rsidP="00581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выбирать схему подтверждения соответствия;</w:t>
      </w:r>
    </w:p>
    <w:p w:rsidR="00581DA8" w:rsidRPr="00581DA8" w:rsidRDefault="00581DA8" w:rsidP="00581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обращаться для осуществления обязательной сертификации в любой орган по сертификации, область аккредитации которого распространяется на продукцию, которую заявитель намеревается сертифицировать;</w:t>
      </w:r>
    </w:p>
    <w:p w:rsidR="00581DA8" w:rsidRPr="00581DA8" w:rsidRDefault="00581DA8" w:rsidP="00581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обращаться в орган по сертификации и в КЦА с жалобами на неправомерные действия органов по сертификации и аккредитованных испытательных лабораторий (органов по оценке соответствия) в соответствии с законодательством КР.</w:t>
      </w:r>
    </w:p>
    <w:p w:rsidR="00581DA8" w:rsidRPr="00581DA8" w:rsidRDefault="00581DA8" w:rsidP="00581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Заявитель обязан:</w:t>
      </w: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обеспечивать соответствие сертифицируемой продукции установленным требованиям;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выпускать в обращение продукцию, подлежащую обязательному подтверждению соответствия, только после осуществления такого подтверждения соответствия;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указывать в сопроводительной технической документации и при маркировке продукции сведения о сертификате соответствия или декларации о соответствии;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предъявлять в органы государственного контроля (надзора), а также заинтересованным лицам по их запросу документы, свидетельствующие о соответствия продукции установленным требованиям (сертификат соответствия или его копию);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приостанавливать или прекращать реализацию продукции, а также не использовать ссылки на соответствующий сертификат соответствия, на наименование органа его выдавшего и прекратить использование знака сертификации (при его применении), если срок действия сертификата соответствия истек, либо действие сертификата соответствия приостановлено либо прекращено;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извещать орган по сертификации об изменениях, вносимых в техническую документацию или технологические процессы производства сертифицированной продукции;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приостанавливать производство продукции, которая прошла подтверждение соответствия и не соответствует установленным требованиям на основании решений органов государственного контроля (надзора) за соблюдением установленных требований, а также не использовать ссылки на соответствующий сертификат соответствия, на наименование органа его выдавшего и прекратить использование знака сертификации (при его применении).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выполнять установленные требования к объектам подтверждения соответствия, прошедшим сертификацию, а также требования к проведению работ по сертификации;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предоставлять в целях проведения работ по подтверждению соответствия документы в соответствии с требованиями выбранной схемы сертификации;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выполнять требования органа по сертификации и схем сертификации в отношении использования знаков соответствия (при его применении), </w:t>
      </w: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наименования органа по сертификации, ссылок на полученный сертификат соответствия, в средствах массовой информации;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принимать необходимые меры по контролю выполнения установленных требований к объектам подтверждения соответствия, рассмотрению жалоб;</w:t>
      </w:r>
    </w:p>
    <w:p w:rsidR="00581DA8" w:rsidRPr="00581DA8" w:rsidRDefault="00581DA8" w:rsidP="00581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1D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регистрировать жалобы, доведенные до сведения заявителя на проведение работ по подтверждению соответствия и касающиеся выполнения требований к объектам подтверждения соответствия, в том числе установленным схемами сертификации, и предоставления их органу по сертификации по его запросу; принимать соответствующие меры в отношении таких жалоб и любых недостатков, обнаруженных в объектах подтверждения соответствия, которые влияют на соответствие требованиям к объектам подтверждения соответствия, в том числе установленным схемами сертификации, документировать предпринятые действия.</w:t>
      </w:r>
    </w:p>
    <w:p w:rsidR="0051707A" w:rsidRDefault="0051707A">
      <w:bookmarkStart w:id="0" w:name="_GoBack"/>
      <w:bookmarkEnd w:id="0"/>
    </w:p>
    <w:sectPr w:rsidR="0051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6801"/>
    <w:multiLevelType w:val="multilevel"/>
    <w:tmpl w:val="8CFA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40ADD"/>
    <w:multiLevelType w:val="multilevel"/>
    <w:tmpl w:val="F67A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20"/>
    <w:rsid w:val="00217320"/>
    <w:rsid w:val="0051707A"/>
    <w:rsid w:val="00581DA8"/>
    <w:rsid w:val="00593AEB"/>
    <w:rsid w:val="00BD6FC1"/>
    <w:rsid w:val="00C5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D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D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F4BC9405</Template>
  <TotalTime>0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5250</cp:lastModifiedBy>
  <cp:revision>2</cp:revision>
  <dcterms:created xsi:type="dcterms:W3CDTF">2026-02-27T14:08:00Z</dcterms:created>
  <dcterms:modified xsi:type="dcterms:W3CDTF">2026-02-27T14:08:00Z</dcterms:modified>
</cp:coreProperties>
</file>